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401"/>
        <w:tblW w:w="499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1"/>
      </w:tblGrid>
      <w:tr w:rsidR="0090596C" w:rsidRPr="00200937" w14:paraId="68D9B76D" w14:textId="77777777" w:rsidTr="00332662">
        <w:tc>
          <w:tcPr>
            <w:tcW w:w="5000" w:type="pct"/>
            <w:shd w:val="clear" w:color="auto" w:fill="002060"/>
          </w:tcPr>
          <w:p w14:paraId="169EE591" w14:textId="22C77844" w:rsidR="00650259" w:rsidRPr="00200937" w:rsidRDefault="00332662" w:rsidP="00332662">
            <w:pPr>
              <w:pStyle w:val="Heading1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200937">
              <w:rPr>
                <w:rFonts w:ascii="Calibri" w:hAnsi="Calibri" w:cs="Calibri"/>
                <w:sz w:val="22"/>
                <w:szCs w:val="22"/>
                <w:lang w:val="en-GB"/>
              </w:rPr>
              <w:t>Personal Information:</w:t>
            </w:r>
          </w:p>
        </w:tc>
      </w:tr>
      <w:tr w:rsidR="00650259" w:rsidRPr="00200937" w14:paraId="2E99D1D5" w14:textId="77777777" w:rsidTr="00332662">
        <w:trPr>
          <w:trHeight w:val="54"/>
        </w:trPr>
        <w:tc>
          <w:tcPr>
            <w:tcW w:w="5000" w:type="pct"/>
            <w:shd w:val="clear" w:color="auto" w:fill="auto"/>
          </w:tcPr>
          <w:p w14:paraId="49857FB5" w14:textId="0853E951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587"/>
              <w:gridCol w:w="7208"/>
            </w:tblGrid>
            <w:tr w:rsidR="00332662" w:rsidRPr="00200937" w14:paraId="3461FA9A" w14:textId="78B4739D" w:rsidTr="00332662">
              <w:tc>
                <w:tcPr>
                  <w:tcW w:w="1587" w:type="dxa"/>
                </w:tcPr>
                <w:p w14:paraId="472C87BC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  <w:p w14:paraId="0D77FB1E" w14:textId="039E99BF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  <w:r w:rsidRPr="00200937"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  <w:t>First Name:</w:t>
                  </w:r>
                </w:p>
                <w:p w14:paraId="6EB1C1BA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7213" w:type="dxa"/>
                </w:tcPr>
                <w:p w14:paraId="3DC446D2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332662" w:rsidRPr="00200937" w14:paraId="46223381" w14:textId="2DDDB8A3" w:rsidTr="00332662">
              <w:tc>
                <w:tcPr>
                  <w:tcW w:w="1587" w:type="dxa"/>
                </w:tcPr>
                <w:p w14:paraId="3095BDEF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  <w:p w14:paraId="6711161F" w14:textId="207C7A5E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  <w:r w:rsidRPr="00200937"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  <w:t>Surname:</w:t>
                  </w:r>
                </w:p>
                <w:p w14:paraId="2DD7AD5A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7213" w:type="dxa"/>
                </w:tcPr>
                <w:p w14:paraId="2E011098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332662" w:rsidRPr="00200937" w14:paraId="1C8EF0A6" w14:textId="79E666B7" w:rsidTr="00332662">
              <w:tc>
                <w:tcPr>
                  <w:tcW w:w="1587" w:type="dxa"/>
                </w:tcPr>
                <w:p w14:paraId="5CF38A3E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  <w:p w14:paraId="7AF5DFAD" w14:textId="271110D1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  <w:r w:rsidRPr="00200937"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  <w:t>Telephone Number:</w:t>
                  </w:r>
                </w:p>
                <w:p w14:paraId="291EC597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7213" w:type="dxa"/>
                </w:tcPr>
                <w:p w14:paraId="16FF6FF9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332662" w:rsidRPr="00200937" w14:paraId="1049D31B" w14:textId="60774FBD" w:rsidTr="00332662">
              <w:tc>
                <w:tcPr>
                  <w:tcW w:w="1587" w:type="dxa"/>
                </w:tcPr>
                <w:p w14:paraId="3B99F939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  <w:p w14:paraId="5EB7DEAF" w14:textId="2F9A30A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  <w:r w:rsidRPr="00200937"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  <w:t>Email Address:</w:t>
                  </w:r>
                </w:p>
                <w:p w14:paraId="32B2CC06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7213" w:type="dxa"/>
                </w:tcPr>
                <w:p w14:paraId="5C3AECE9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332662" w:rsidRPr="00200937" w14:paraId="2541C4D0" w14:textId="5B9F8C05" w:rsidTr="00332662">
              <w:tc>
                <w:tcPr>
                  <w:tcW w:w="1587" w:type="dxa"/>
                </w:tcPr>
                <w:p w14:paraId="1D0F97FD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  <w:p w14:paraId="64E060F5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  <w:p w14:paraId="7BFB45D7" w14:textId="038737F2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  <w:r w:rsidRPr="00200937"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  <w:t>Full Residential Address and Postcode:</w:t>
                  </w:r>
                </w:p>
                <w:p w14:paraId="571BAEB3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  <w:p w14:paraId="7B346CE0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7213" w:type="dxa"/>
                </w:tcPr>
                <w:p w14:paraId="12CB92CE" w14:textId="77777777" w:rsidR="00332662" w:rsidRPr="00200937" w:rsidRDefault="00332662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200937" w:rsidRPr="00200937" w14:paraId="6DFC61FC" w14:textId="77777777" w:rsidTr="00332662">
              <w:tc>
                <w:tcPr>
                  <w:tcW w:w="1587" w:type="dxa"/>
                </w:tcPr>
                <w:p w14:paraId="0E5830B7" w14:textId="77777777" w:rsidR="00200937" w:rsidRDefault="00200937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  <w:p w14:paraId="315A60FE" w14:textId="77777777" w:rsidR="00200937" w:rsidRDefault="00200937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  <w:p w14:paraId="1F5C7587" w14:textId="346C147A" w:rsidR="00200937" w:rsidRDefault="00200937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  <w:t>Emergency</w:t>
                  </w:r>
                </w:p>
                <w:p w14:paraId="6372C34A" w14:textId="1E89D918" w:rsidR="00200937" w:rsidRDefault="00200937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  <w:t>Contact</w:t>
                  </w:r>
                </w:p>
                <w:p w14:paraId="081BDF35" w14:textId="5E927A56" w:rsidR="00200937" w:rsidRDefault="00200937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  <w:t>Information</w:t>
                  </w:r>
                </w:p>
                <w:p w14:paraId="51F34038" w14:textId="77777777" w:rsidR="00200937" w:rsidRDefault="00200937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  <w:p w14:paraId="633D51B0" w14:textId="77777777" w:rsidR="00200937" w:rsidRPr="00200937" w:rsidRDefault="00200937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7213" w:type="dxa"/>
                </w:tcPr>
                <w:p w14:paraId="4273C293" w14:textId="77777777" w:rsidR="00200937" w:rsidRPr="00200937" w:rsidRDefault="00200937" w:rsidP="00200937">
                  <w:pPr>
                    <w:framePr w:hSpace="180" w:wrap="around" w:vAnchor="page" w:hAnchor="margin" w:y="2401"/>
                    <w:rPr>
                      <w:rFonts w:ascii="Calibri" w:hAnsi="Calibri" w:cs="Calibri"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</w:tbl>
          <w:p w14:paraId="2B95D85A" w14:textId="77777777" w:rsidR="00332662" w:rsidRPr="00200937" w:rsidRDefault="00332662" w:rsidP="00332662">
            <w:pPr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</w:p>
        </w:tc>
      </w:tr>
      <w:tr w:rsidR="00332662" w:rsidRPr="00200937" w14:paraId="3B868C79" w14:textId="77777777" w:rsidTr="00332662">
        <w:trPr>
          <w:trHeight w:val="54"/>
        </w:trPr>
        <w:tc>
          <w:tcPr>
            <w:tcW w:w="5000" w:type="pct"/>
            <w:shd w:val="clear" w:color="auto" w:fill="auto"/>
          </w:tcPr>
          <w:p w14:paraId="2B8229B3" w14:textId="77777777" w:rsidR="00332662" w:rsidRPr="00200937" w:rsidRDefault="00332662" w:rsidP="00332662">
            <w:pPr>
              <w:rPr>
                <w:rFonts w:ascii="Calibri" w:hAnsi="Calibri" w:cs="Calibri"/>
                <w:b/>
                <w:sz w:val="22"/>
                <w:szCs w:val="22"/>
                <w:lang w:val="en-GB"/>
              </w:rPr>
            </w:pPr>
          </w:p>
        </w:tc>
      </w:tr>
      <w:tr w:rsidR="0090596C" w:rsidRPr="00200937" w14:paraId="33640EA1" w14:textId="77777777" w:rsidTr="00332662">
        <w:tc>
          <w:tcPr>
            <w:tcW w:w="5000" w:type="pct"/>
            <w:shd w:val="clear" w:color="auto" w:fill="002060"/>
          </w:tcPr>
          <w:p w14:paraId="5E13A9C0" w14:textId="567BB285" w:rsidR="00650259" w:rsidRPr="00200937" w:rsidRDefault="00332662" w:rsidP="00332662">
            <w:pPr>
              <w:pStyle w:val="Heading1"/>
              <w:rPr>
                <w:rFonts w:ascii="Calibri" w:hAnsi="Calibri" w:cs="Calibri"/>
                <w:sz w:val="22"/>
                <w:szCs w:val="22"/>
                <w:lang w:val="en-GB"/>
              </w:rPr>
            </w:pPr>
            <w:r w:rsidRPr="00200937">
              <w:rPr>
                <w:rFonts w:ascii="Calibri" w:hAnsi="Calibri" w:cs="Calibri"/>
                <w:sz w:val="22"/>
                <w:szCs w:val="22"/>
                <w:lang w:val="en-GB"/>
              </w:rPr>
              <w:t>Vessel Information:</w:t>
            </w:r>
          </w:p>
        </w:tc>
      </w:tr>
    </w:tbl>
    <w:p w14:paraId="340E5492" w14:textId="77777777" w:rsidR="00332662" w:rsidRPr="00200937" w:rsidRDefault="00332662" w:rsidP="00332662">
      <w:pPr>
        <w:rPr>
          <w:rFonts w:ascii="Calibri" w:hAnsi="Calibri" w:cs="Calibri"/>
          <w:b/>
          <w:sz w:val="22"/>
          <w:szCs w:val="22"/>
          <w:u w:val="single"/>
          <w:lang w:val="en-GB"/>
        </w:rPr>
      </w:pPr>
    </w:p>
    <w:p w14:paraId="1E40478D" w14:textId="2305B248" w:rsidR="00806AB9" w:rsidRPr="00806AB9" w:rsidRDefault="00332662" w:rsidP="00806AB9">
      <w:pPr>
        <w:rPr>
          <w:rFonts w:ascii="Calibri" w:hAnsi="Calibri" w:cs="Calibri"/>
          <w:b/>
          <w:color w:val="002060"/>
          <w:u w:val="single"/>
          <w:lang w:val="en-GB"/>
        </w:rPr>
      </w:pPr>
      <w:r w:rsidRPr="00806AB9">
        <w:rPr>
          <w:rFonts w:ascii="Calibri" w:hAnsi="Calibri" w:cs="Calibri"/>
          <w:b/>
          <w:color w:val="002060"/>
          <w:u w:val="single"/>
          <w:lang w:val="en-GB"/>
        </w:rPr>
        <w:t>Contact Information:</w:t>
      </w:r>
    </w:p>
    <w:p w14:paraId="38B1E027" w14:textId="77777777" w:rsidR="00332662" w:rsidRPr="00200937" w:rsidRDefault="00332662" w:rsidP="00332662">
      <w:pPr>
        <w:spacing w:after="0" w:line="240" w:lineRule="auto"/>
        <w:rPr>
          <w:rFonts w:ascii="Calibri" w:hAnsi="Calibri" w:cs="Calibri"/>
          <w:bCs/>
          <w:sz w:val="22"/>
          <w:szCs w:val="22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332662" w:rsidRPr="00200937" w14:paraId="29286925" w14:textId="77777777" w:rsidTr="00332662">
        <w:tc>
          <w:tcPr>
            <w:tcW w:w="4508" w:type="dxa"/>
          </w:tcPr>
          <w:p w14:paraId="64CA3BAD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  <w:p w14:paraId="11C8160B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  <w:r w:rsidRPr="00200937">
              <w:rPr>
                <w:rFonts w:ascii="Calibri" w:hAnsi="Calibri" w:cs="Calibri"/>
                <w:bCs/>
                <w:sz w:val="22"/>
                <w:szCs w:val="22"/>
                <w:lang w:val="en-GB"/>
              </w:rPr>
              <w:t>Boat Name:</w:t>
            </w:r>
          </w:p>
          <w:p w14:paraId="68B56A89" w14:textId="3D604785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</w:tc>
        <w:tc>
          <w:tcPr>
            <w:tcW w:w="4508" w:type="dxa"/>
          </w:tcPr>
          <w:p w14:paraId="12C4F645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</w:tc>
      </w:tr>
      <w:tr w:rsidR="00332662" w:rsidRPr="00200937" w14:paraId="7E975FEF" w14:textId="77777777" w:rsidTr="00332662">
        <w:tc>
          <w:tcPr>
            <w:tcW w:w="4508" w:type="dxa"/>
          </w:tcPr>
          <w:p w14:paraId="29022D35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  <w:p w14:paraId="6791EB31" w14:textId="25500714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  <w:r w:rsidRPr="00200937">
              <w:rPr>
                <w:rFonts w:ascii="Calibri" w:hAnsi="Calibri" w:cs="Calibri"/>
                <w:bCs/>
                <w:sz w:val="22"/>
                <w:szCs w:val="22"/>
                <w:lang w:val="en-GB"/>
              </w:rPr>
              <w:t>Boat Index Number:</w:t>
            </w:r>
          </w:p>
          <w:p w14:paraId="0E566D23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</w:tc>
        <w:tc>
          <w:tcPr>
            <w:tcW w:w="4508" w:type="dxa"/>
          </w:tcPr>
          <w:p w14:paraId="24A59023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</w:tc>
      </w:tr>
      <w:tr w:rsidR="00332662" w:rsidRPr="00200937" w14:paraId="72960EEC" w14:textId="77777777" w:rsidTr="00332662">
        <w:tc>
          <w:tcPr>
            <w:tcW w:w="4508" w:type="dxa"/>
          </w:tcPr>
          <w:p w14:paraId="61E42A2E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  <w:p w14:paraId="07917167" w14:textId="3D8B9BC6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  <w:r w:rsidRPr="00200937">
              <w:rPr>
                <w:rFonts w:ascii="Calibri" w:hAnsi="Calibri" w:cs="Calibri"/>
                <w:bCs/>
                <w:sz w:val="22"/>
                <w:szCs w:val="22"/>
                <w:lang w:val="en-GB"/>
              </w:rPr>
              <w:t>Boat Insurance Details:</w:t>
            </w:r>
          </w:p>
          <w:p w14:paraId="10485022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</w:tc>
        <w:tc>
          <w:tcPr>
            <w:tcW w:w="4508" w:type="dxa"/>
          </w:tcPr>
          <w:p w14:paraId="4136E904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</w:tc>
      </w:tr>
      <w:tr w:rsidR="00332662" w:rsidRPr="00200937" w14:paraId="43A70398" w14:textId="77777777" w:rsidTr="00332662">
        <w:tc>
          <w:tcPr>
            <w:tcW w:w="4508" w:type="dxa"/>
          </w:tcPr>
          <w:p w14:paraId="5A4EB7B4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  <w:p w14:paraId="71D047B2" w14:textId="517A9D74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  <w:r w:rsidRPr="00200937">
              <w:rPr>
                <w:rFonts w:ascii="Calibri" w:hAnsi="Calibri" w:cs="Calibri"/>
                <w:bCs/>
                <w:sz w:val="22"/>
                <w:szCs w:val="22"/>
                <w:lang w:val="en-GB"/>
              </w:rPr>
              <w:t>Boat Safety Certificate Expiry Date:</w:t>
            </w:r>
          </w:p>
          <w:p w14:paraId="01C77716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</w:tc>
        <w:tc>
          <w:tcPr>
            <w:tcW w:w="4508" w:type="dxa"/>
          </w:tcPr>
          <w:p w14:paraId="5C304A80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</w:tc>
      </w:tr>
      <w:tr w:rsidR="00332662" w:rsidRPr="00200937" w14:paraId="5F1F5823" w14:textId="77777777" w:rsidTr="00332662">
        <w:tc>
          <w:tcPr>
            <w:tcW w:w="4508" w:type="dxa"/>
          </w:tcPr>
          <w:p w14:paraId="55F01727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  <w:p w14:paraId="1B1FB322" w14:textId="5EAAE8C9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  <w:r w:rsidRPr="00200937">
              <w:rPr>
                <w:rFonts w:ascii="Calibri" w:hAnsi="Calibri" w:cs="Calibri"/>
                <w:bCs/>
                <w:sz w:val="22"/>
                <w:szCs w:val="22"/>
                <w:lang w:val="en-GB"/>
              </w:rPr>
              <w:t>Licence Number and Expiry Date:</w:t>
            </w:r>
          </w:p>
          <w:p w14:paraId="7941A8B2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</w:tc>
        <w:tc>
          <w:tcPr>
            <w:tcW w:w="4508" w:type="dxa"/>
          </w:tcPr>
          <w:p w14:paraId="66F1A3A1" w14:textId="77777777" w:rsidR="00332662" w:rsidRPr="00200937" w:rsidRDefault="00332662" w:rsidP="00332662">
            <w:pPr>
              <w:rPr>
                <w:rFonts w:ascii="Calibri" w:hAnsi="Calibri" w:cs="Calibri"/>
                <w:bCs/>
                <w:sz w:val="22"/>
                <w:szCs w:val="22"/>
                <w:lang w:val="en-GB"/>
              </w:rPr>
            </w:pPr>
          </w:p>
        </w:tc>
      </w:tr>
    </w:tbl>
    <w:p w14:paraId="1DE8D2CD" w14:textId="67F747AD" w:rsidR="00332662" w:rsidRPr="00200937" w:rsidRDefault="00332662" w:rsidP="00332662">
      <w:pPr>
        <w:spacing w:after="0" w:line="240" w:lineRule="auto"/>
        <w:rPr>
          <w:rFonts w:ascii="Calibri" w:hAnsi="Calibri" w:cs="Calibri"/>
          <w:bCs/>
          <w:sz w:val="22"/>
          <w:szCs w:val="22"/>
          <w:lang w:val="en-GB"/>
        </w:rPr>
      </w:pPr>
    </w:p>
    <w:sectPr w:rsidR="00332662" w:rsidRPr="00200937" w:rsidSect="00356159">
      <w:headerReference w:type="default" r:id="rId10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7756FA" w14:textId="77777777" w:rsidR="00607DDE" w:rsidRDefault="00607DDE" w:rsidP="00650259">
      <w:pPr>
        <w:spacing w:after="0" w:line="240" w:lineRule="auto"/>
      </w:pPr>
      <w:r>
        <w:separator/>
      </w:r>
    </w:p>
  </w:endnote>
  <w:endnote w:type="continuationSeparator" w:id="0">
    <w:p w14:paraId="6BC28C73" w14:textId="77777777" w:rsidR="00607DDE" w:rsidRDefault="00607DD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40E568-AC81-C643-A618-82F087849850}"/>
    <w:embedBold r:id="rId2" w:fontKey="{FF2A0EA1-42BF-AE42-BC88-2B13219E1EF3}"/>
    <w:embedItalic r:id="rId3" w:fontKey="{153927C9-2237-3345-BFEA-7D62683F56BD}"/>
    <w:embedBoldItalic r:id="rId4" w:fontKey="{CDC6A950-8713-CB46-8BCF-1997DA83BE7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270E4D7-741A-B149-8EB9-FF22194CB2FC}"/>
    <w:embedBold r:id="rId6" w:fontKey="{C2ACA39E-9BA1-1B45-B93A-859043CB95F0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7" w:fontKey="{08AB1F0B-6066-7143-97F3-196D81E5FD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966502C8-9A63-1D42-9847-9C78BD32940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029576BD-DDCF-0D47-A5E1-03807E8B314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1B4A9E26-D1DD-144F-AE54-594BE1CF1B88}"/>
    <w:embedBold r:id="rId11" w:fontKey="{19A9213B-A13C-F248-8938-A7D58D72FF2E}"/>
    <w:embedItalic r:id="rId12" w:fontKey="{8B2D1AD5-0E02-674B-BF62-7BDF9B2853E8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5243DF2C-707F-EC47-8E22-D1D2A3C3A1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509E8" w14:textId="77777777" w:rsidR="00607DDE" w:rsidRDefault="00607DDE" w:rsidP="00650259">
      <w:pPr>
        <w:spacing w:after="0" w:line="240" w:lineRule="auto"/>
      </w:pPr>
      <w:r>
        <w:separator/>
      </w:r>
    </w:p>
  </w:footnote>
  <w:footnote w:type="continuationSeparator" w:id="0">
    <w:p w14:paraId="121D9612" w14:textId="77777777" w:rsidR="00607DDE" w:rsidRDefault="00607DD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B5F12" w14:textId="0737E542" w:rsidR="00650259" w:rsidRPr="00332662" w:rsidRDefault="00332662" w:rsidP="0090596C">
    <w:pPr>
      <w:pStyle w:val="NoSpacing"/>
      <w:spacing w:after="0"/>
      <w:rPr>
        <w:b/>
        <w:bCs/>
        <w:sz w:val="20"/>
        <w:lang w:val="en-G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2D7D6E3" wp14:editId="450B97B4">
          <wp:simplePos x="0" y="0"/>
          <wp:positionH relativeFrom="margin">
            <wp:posOffset>2342515</wp:posOffset>
          </wp:positionH>
          <wp:positionV relativeFrom="margin">
            <wp:posOffset>-810491</wp:posOffset>
          </wp:positionV>
          <wp:extent cx="1046480" cy="1184275"/>
          <wp:effectExtent l="0" t="0" r="0" b="0"/>
          <wp:wrapSquare wrapText="bothSides"/>
          <wp:docPr id="1677465030" name="Picture 3" descr="A logo for a company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2514711" name="Picture 3" descr="A logo for a company&#10;&#10;AI-generated content may be incorrect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749" t="11283" r="14620" b="8641"/>
                  <a:stretch/>
                </pic:blipFill>
                <pic:spPr bwMode="auto">
                  <a:xfrm>
                    <a:off x="0" y="0"/>
                    <a:ext cx="1046480" cy="1184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22437449">
    <w:abstractNumId w:val="11"/>
  </w:num>
  <w:num w:numId="2" w16cid:durableId="312101673">
    <w:abstractNumId w:val="7"/>
  </w:num>
  <w:num w:numId="3" w16cid:durableId="286086172">
    <w:abstractNumId w:val="15"/>
  </w:num>
  <w:num w:numId="4" w16cid:durableId="1138953268">
    <w:abstractNumId w:val="12"/>
  </w:num>
  <w:num w:numId="5" w16cid:durableId="1666587853">
    <w:abstractNumId w:val="13"/>
  </w:num>
  <w:num w:numId="6" w16cid:durableId="543373705">
    <w:abstractNumId w:val="19"/>
  </w:num>
  <w:num w:numId="7" w16cid:durableId="759451347">
    <w:abstractNumId w:val="6"/>
  </w:num>
  <w:num w:numId="8" w16cid:durableId="1941642645">
    <w:abstractNumId w:val="10"/>
  </w:num>
  <w:num w:numId="9" w16cid:durableId="827407056">
    <w:abstractNumId w:val="17"/>
  </w:num>
  <w:num w:numId="10" w16cid:durableId="691763780">
    <w:abstractNumId w:val="1"/>
  </w:num>
  <w:num w:numId="11" w16cid:durableId="562716434">
    <w:abstractNumId w:val="5"/>
  </w:num>
  <w:num w:numId="12" w16cid:durableId="864634983">
    <w:abstractNumId w:val="0"/>
  </w:num>
  <w:num w:numId="13" w16cid:durableId="725373557">
    <w:abstractNumId w:val="2"/>
  </w:num>
  <w:num w:numId="14" w16cid:durableId="1771925471">
    <w:abstractNumId w:val="9"/>
  </w:num>
  <w:num w:numId="15" w16cid:durableId="827283251">
    <w:abstractNumId w:val="8"/>
  </w:num>
  <w:num w:numId="16" w16cid:durableId="871499406">
    <w:abstractNumId w:val="16"/>
  </w:num>
  <w:num w:numId="17" w16cid:durableId="1842349515">
    <w:abstractNumId w:val="3"/>
  </w:num>
  <w:num w:numId="18" w16cid:durableId="731807336">
    <w:abstractNumId w:val="21"/>
  </w:num>
  <w:num w:numId="19" w16cid:durableId="706174822">
    <w:abstractNumId w:val="18"/>
  </w:num>
  <w:num w:numId="20" w16cid:durableId="91753887">
    <w:abstractNumId w:val="14"/>
  </w:num>
  <w:num w:numId="21" w16cid:durableId="455948038">
    <w:abstractNumId w:val="20"/>
  </w:num>
  <w:num w:numId="22" w16cid:durableId="53473046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662"/>
    <w:rsid w:val="000456E1"/>
    <w:rsid w:val="00052382"/>
    <w:rsid w:val="0006568A"/>
    <w:rsid w:val="00076F0F"/>
    <w:rsid w:val="00084253"/>
    <w:rsid w:val="000A1701"/>
    <w:rsid w:val="000D1F49"/>
    <w:rsid w:val="001727CA"/>
    <w:rsid w:val="00200937"/>
    <w:rsid w:val="002928D0"/>
    <w:rsid w:val="002C56E6"/>
    <w:rsid w:val="00332662"/>
    <w:rsid w:val="00356159"/>
    <w:rsid w:val="00361E11"/>
    <w:rsid w:val="003B4744"/>
    <w:rsid w:val="003F0847"/>
    <w:rsid w:val="0040090B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07DDE"/>
    <w:rsid w:val="0063739C"/>
    <w:rsid w:val="00650259"/>
    <w:rsid w:val="00770F25"/>
    <w:rsid w:val="00786372"/>
    <w:rsid w:val="007A35A8"/>
    <w:rsid w:val="007B0A85"/>
    <w:rsid w:val="007C6A52"/>
    <w:rsid w:val="007D0E5B"/>
    <w:rsid w:val="007F7B5D"/>
    <w:rsid w:val="00806AB9"/>
    <w:rsid w:val="0082043E"/>
    <w:rsid w:val="00836129"/>
    <w:rsid w:val="0086616C"/>
    <w:rsid w:val="008E203A"/>
    <w:rsid w:val="0090596C"/>
    <w:rsid w:val="0091229C"/>
    <w:rsid w:val="00940E73"/>
    <w:rsid w:val="0098597D"/>
    <w:rsid w:val="00996522"/>
    <w:rsid w:val="009F619A"/>
    <w:rsid w:val="009F6DDE"/>
    <w:rsid w:val="00A370A8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68BB0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elinapollard/Library/Containers/com.microsoft.Word/Data/Library/Application%20Support/Microsoft/Office/16.0/DTS/Search/%7b619B7D34-2FEC-6A41-B517-71953DBF0B5B%7dtf11664410_win32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58</Words>
  <Characters>309</Characters>
  <Application>Microsoft Office Word</Application>
  <DocSecurity>0</DocSecurity>
  <Lines>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2025-07-20T19:58:00Z</dcterms:created>
  <dcterms:modified xsi:type="dcterms:W3CDTF">2025-07-27T15:16:00Z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