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401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90596C" w:rsidRPr="00200937" w14:paraId="68D9B76D" w14:textId="77777777" w:rsidTr="00332662">
        <w:tc>
          <w:tcPr>
            <w:tcW w:w="5000" w:type="pct"/>
            <w:shd w:val="clear" w:color="auto" w:fill="002060"/>
          </w:tcPr>
          <w:p w14:paraId="169EE591" w14:textId="22C77844" w:rsidR="00650259" w:rsidRPr="00200937" w:rsidRDefault="00332662" w:rsidP="00332662">
            <w:pPr>
              <w:pStyle w:val="Heading1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sz w:val="22"/>
                <w:szCs w:val="22"/>
                <w:lang w:val="en-GB"/>
              </w:rPr>
              <w:t>Personal Information:</w:t>
            </w:r>
          </w:p>
        </w:tc>
      </w:tr>
      <w:tr w:rsidR="00650259" w:rsidRPr="00200937" w14:paraId="2E99D1D5" w14:textId="77777777" w:rsidTr="00332662">
        <w:trPr>
          <w:trHeight w:val="54"/>
        </w:trPr>
        <w:tc>
          <w:tcPr>
            <w:tcW w:w="5000" w:type="pct"/>
            <w:shd w:val="clear" w:color="auto" w:fill="auto"/>
          </w:tcPr>
          <w:p w14:paraId="49857FB5" w14:textId="0853E951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7"/>
              <w:gridCol w:w="7208"/>
            </w:tblGrid>
            <w:tr w:rsidR="00332662" w:rsidRPr="00200937" w14:paraId="3461FA9A" w14:textId="78B4739D" w:rsidTr="00332662">
              <w:tc>
                <w:tcPr>
                  <w:tcW w:w="1587" w:type="dxa"/>
                </w:tcPr>
                <w:p w14:paraId="472C87BC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0D77FB1E" w14:textId="039E99BF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 w:rsidRPr="00200937"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First Name:</w:t>
                  </w:r>
                </w:p>
                <w:p w14:paraId="6EB1C1BA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3DC446D2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332662" w:rsidRPr="00200937" w14:paraId="46223381" w14:textId="2DDDB8A3" w:rsidTr="00332662">
              <w:tc>
                <w:tcPr>
                  <w:tcW w:w="1587" w:type="dxa"/>
                </w:tcPr>
                <w:p w14:paraId="3095BDEF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6711161F" w14:textId="207C7A5E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 w:rsidRPr="00200937"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Surname:</w:t>
                  </w:r>
                </w:p>
                <w:p w14:paraId="2DD7AD5A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2E011098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332662" w:rsidRPr="00200937" w14:paraId="1C8EF0A6" w14:textId="79E666B7" w:rsidTr="00332662">
              <w:tc>
                <w:tcPr>
                  <w:tcW w:w="1587" w:type="dxa"/>
                </w:tcPr>
                <w:p w14:paraId="5CF38A3E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7AF5DFAD" w14:textId="271110D1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 w:rsidRPr="00200937"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Telephone Number:</w:t>
                  </w:r>
                </w:p>
                <w:p w14:paraId="291EC597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16FF6FF9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332662" w:rsidRPr="00200937" w14:paraId="1049D31B" w14:textId="60774FBD" w:rsidTr="00332662">
              <w:tc>
                <w:tcPr>
                  <w:tcW w:w="1587" w:type="dxa"/>
                </w:tcPr>
                <w:p w14:paraId="3B99F939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5EB7DEAF" w14:textId="2F9A30A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 w:rsidRPr="00200937"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Email Address:</w:t>
                  </w:r>
                </w:p>
                <w:p w14:paraId="32B2CC06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5C3AECE9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332662" w:rsidRPr="00200937" w14:paraId="2541C4D0" w14:textId="5B9F8C05" w:rsidTr="00332662">
              <w:tc>
                <w:tcPr>
                  <w:tcW w:w="1587" w:type="dxa"/>
                </w:tcPr>
                <w:p w14:paraId="1D0F97FD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64E060F5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7BFB45D7" w14:textId="038737F2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 w:rsidRPr="00200937"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Full Residential Address and Postcode:</w:t>
                  </w:r>
                </w:p>
                <w:p w14:paraId="571BAEB3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7B346CE0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12CB92CE" w14:textId="77777777" w:rsidR="00332662" w:rsidRPr="00200937" w:rsidRDefault="00332662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200937" w:rsidRPr="00200937" w14:paraId="6DFC61FC" w14:textId="77777777" w:rsidTr="00332662">
              <w:tc>
                <w:tcPr>
                  <w:tcW w:w="1587" w:type="dxa"/>
                </w:tcPr>
                <w:p w14:paraId="0E5830B7" w14:textId="77777777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315A60FE" w14:textId="77777777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1F5C7587" w14:textId="346C147A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Emergency</w:t>
                  </w:r>
                </w:p>
                <w:p w14:paraId="6372C34A" w14:textId="1E89D918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Contact</w:t>
                  </w:r>
                </w:p>
                <w:p w14:paraId="081BDF35" w14:textId="5E927A56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  <w:t>Information</w:t>
                  </w:r>
                </w:p>
                <w:p w14:paraId="51F34038" w14:textId="77777777" w:rsid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  <w:p w14:paraId="633D51B0" w14:textId="77777777" w:rsidR="00200937" w:rsidRP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13" w:type="dxa"/>
                </w:tcPr>
                <w:p w14:paraId="4273C293" w14:textId="77777777" w:rsidR="00200937" w:rsidRPr="00200937" w:rsidRDefault="00200937" w:rsidP="00200937">
                  <w:pPr>
                    <w:framePr w:hSpace="180" w:wrap="around" w:vAnchor="page" w:hAnchor="margin" w:y="2401"/>
                    <w:rPr>
                      <w:rFonts w:ascii="Calibri" w:hAnsi="Calibri" w:cs="Calibri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2B95D85A" w14:textId="77777777" w:rsidR="00332662" w:rsidRPr="00200937" w:rsidRDefault="00332662" w:rsidP="00332662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  <w:tr w:rsidR="00332662" w:rsidRPr="00200937" w14:paraId="3B868C79" w14:textId="77777777" w:rsidTr="00332662">
        <w:trPr>
          <w:trHeight w:val="54"/>
        </w:trPr>
        <w:tc>
          <w:tcPr>
            <w:tcW w:w="5000" w:type="pct"/>
            <w:shd w:val="clear" w:color="auto" w:fill="auto"/>
          </w:tcPr>
          <w:p w14:paraId="2B8229B3" w14:textId="77777777" w:rsidR="00332662" w:rsidRPr="00200937" w:rsidRDefault="00332662" w:rsidP="00332662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  <w:tr w:rsidR="0090596C" w:rsidRPr="00200937" w14:paraId="33640EA1" w14:textId="77777777" w:rsidTr="00332662">
        <w:tc>
          <w:tcPr>
            <w:tcW w:w="5000" w:type="pct"/>
            <w:shd w:val="clear" w:color="auto" w:fill="002060"/>
          </w:tcPr>
          <w:p w14:paraId="5E13A9C0" w14:textId="567BB285" w:rsidR="00650259" w:rsidRPr="00200937" w:rsidRDefault="00332662" w:rsidP="00332662">
            <w:pPr>
              <w:pStyle w:val="Heading1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sz w:val="22"/>
                <w:szCs w:val="22"/>
                <w:lang w:val="en-GB"/>
              </w:rPr>
              <w:t>Vessel Information:</w:t>
            </w:r>
          </w:p>
        </w:tc>
      </w:tr>
    </w:tbl>
    <w:p w14:paraId="340E5492" w14:textId="77777777" w:rsidR="00332662" w:rsidRPr="00200937" w:rsidRDefault="00332662" w:rsidP="00332662">
      <w:pPr>
        <w:rPr>
          <w:rFonts w:ascii="Calibri" w:hAnsi="Calibri" w:cs="Calibri"/>
          <w:b/>
          <w:sz w:val="22"/>
          <w:szCs w:val="22"/>
          <w:u w:val="single"/>
          <w:lang w:val="en-GB"/>
        </w:rPr>
      </w:pPr>
    </w:p>
    <w:p w14:paraId="1E40478D" w14:textId="2305B248" w:rsidR="00806AB9" w:rsidRPr="00806AB9" w:rsidRDefault="00332662" w:rsidP="00806AB9">
      <w:pPr>
        <w:rPr>
          <w:rFonts w:ascii="Calibri" w:hAnsi="Calibri" w:cs="Calibri"/>
          <w:b/>
          <w:color w:val="002060"/>
          <w:u w:val="single"/>
          <w:lang w:val="en-GB"/>
        </w:rPr>
      </w:pPr>
      <w:r w:rsidRPr="00806AB9">
        <w:rPr>
          <w:rFonts w:ascii="Calibri" w:hAnsi="Calibri" w:cs="Calibri"/>
          <w:b/>
          <w:color w:val="002060"/>
          <w:u w:val="single"/>
          <w:lang w:val="en-GB"/>
        </w:rPr>
        <w:t>Contact Information:</w:t>
      </w:r>
    </w:p>
    <w:p w14:paraId="38B1E027" w14:textId="77777777" w:rsidR="00332662" w:rsidRPr="00200937" w:rsidRDefault="00332662" w:rsidP="00332662">
      <w:pPr>
        <w:spacing w:after="0" w:line="240" w:lineRule="auto"/>
        <w:rPr>
          <w:rFonts w:ascii="Calibri" w:hAnsi="Calibri" w:cs="Calibri"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2662" w:rsidRPr="00200937" w14:paraId="29286925" w14:textId="77777777" w:rsidTr="00332662">
        <w:tc>
          <w:tcPr>
            <w:tcW w:w="4508" w:type="dxa"/>
          </w:tcPr>
          <w:p w14:paraId="64CA3BAD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p w14:paraId="11C8160B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Boat Name:</w:t>
            </w:r>
          </w:p>
          <w:p w14:paraId="68B56A89" w14:textId="3D604785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</w:tcPr>
          <w:p w14:paraId="12C4F645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332662" w:rsidRPr="00200937" w14:paraId="7E975FEF" w14:textId="77777777" w:rsidTr="00332662">
        <w:tc>
          <w:tcPr>
            <w:tcW w:w="4508" w:type="dxa"/>
          </w:tcPr>
          <w:p w14:paraId="29022D35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p w14:paraId="6791EB31" w14:textId="25500714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Boat Index Number:</w:t>
            </w:r>
          </w:p>
          <w:p w14:paraId="0E566D23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</w:tcPr>
          <w:p w14:paraId="24A59023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332662" w:rsidRPr="00200937" w14:paraId="72960EEC" w14:textId="77777777" w:rsidTr="00332662">
        <w:tc>
          <w:tcPr>
            <w:tcW w:w="4508" w:type="dxa"/>
          </w:tcPr>
          <w:p w14:paraId="61E42A2E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p w14:paraId="07917167" w14:textId="3D8B9BC6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Boat Insurance Details:</w:t>
            </w:r>
          </w:p>
          <w:p w14:paraId="10485022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</w:tcPr>
          <w:p w14:paraId="4136E904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332662" w:rsidRPr="00200937" w14:paraId="43A70398" w14:textId="77777777" w:rsidTr="00332662">
        <w:tc>
          <w:tcPr>
            <w:tcW w:w="4508" w:type="dxa"/>
          </w:tcPr>
          <w:p w14:paraId="5A4EB7B4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p w14:paraId="71D047B2" w14:textId="517A9D74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Boat Safety Certificate Expiry Date:</w:t>
            </w:r>
          </w:p>
          <w:p w14:paraId="01C77716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</w:tcPr>
          <w:p w14:paraId="5C304A80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332662" w:rsidRPr="00200937" w14:paraId="5F1F5823" w14:textId="77777777" w:rsidTr="00332662">
        <w:tc>
          <w:tcPr>
            <w:tcW w:w="4508" w:type="dxa"/>
          </w:tcPr>
          <w:p w14:paraId="55F01727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  <w:p w14:paraId="1B1FB322" w14:textId="5EAAE8C9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200937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Licence Number and Expiry Date:</w:t>
            </w:r>
          </w:p>
          <w:p w14:paraId="7941A8B2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</w:tcPr>
          <w:p w14:paraId="66F1A3A1" w14:textId="77777777" w:rsidR="00332662" w:rsidRPr="00200937" w:rsidRDefault="00332662" w:rsidP="00332662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</w:tbl>
    <w:p w14:paraId="1DE8D2CD" w14:textId="67F747AD" w:rsidR="00332662" w:rsidRPr="00200937" w:rsidRDefault="00332662" w:rsidP="00332662">
      <w:pPr>
        <w:spacing w:after="0" w:line="240" w:lineRule="auto"/>
        <w:rPr>
          <w:rFonts w:ascii="Calibri" w:hAnsi="Calibri" w:cs="Calibri"/>
          <w:bCs/>
          <w:sz w:val="22"/>
          <w:szCs w:val="22"/>
          <w:lang w:val="en-GB"/>
        </w:rPr>
      </w:pPr>
    </w:p>
    <w:sectPr w:rsidR="00332662" w:rsidRPr="00200937" w:rsidSect="00356159">
      <w:headerReference w:type="default" r:id="rId10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56FA" w14:textId="77777777" w:rsidR="00607DDE" w:rsidRDefault="00607DDE" w:rsidP="00650259">
      <w:pPr>
        <w:spacing w:after="0" w:line="240" w:lineRule="auto"/>
      </w:pPr>
      <w:r>
        <w:separator/>
      </w:r>
    </w:p>
  </w:endnote>
  <w:endnote w:type="continuationSeparator" w:id="0">
    <w:p w14:paraId="6BC28C73" w14:textId="77777777" w:rsidR="00607DDE" w:rsidRDefault="00607DDE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240E568-AC81-C643-A618-82F087849850}"/>
    <w:embedBold r:id="rId2" w:fontKey="{FF2A0EA1-42BF-AE42-BC88-2B13219E1EF3}"/>
    <w:embedItalic r:id="rId3" w:fontKey="{153927C9-2237-3345-BFEA-7D62683F56BD}"/>
    <w:embedBoldItalic r:id="rId4" w:fontKey="{CDC6A950-8713-CB46-8BCF-1997DA83BE7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1270E4D7-741A-B149-8EB9-FF22194CB2FC}"/>
    <w:embedBold r:id="rId6" w:fontKey="{C2ACA39E-9BA1-1B45-B93A-859043CB95F0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08AB1F0B-6066-7143-97F3-196D81E5FD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966502C8-9A63-1D42-9847-9C78BD32940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029576BD-DDCF-0D47-A5E1-03807E8B314E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0" w:fontKey="{1B4A9E26-D1DD-144F-AE54-594BE1CF1B88}"/>
    <w:embedBold r:id="rId11" w:fontKey="{19A9213B-A13C-F248-8938-A7D58D72FF2E}"/>
    <w:embedItalic r:id="rId12" w:fontKey="{8B2D1AD5-0E02-674B-BF62-7BDF9B2853E8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3" w:fontKey="{5243DF2C-707F-EC47-8E22-D1D2A3C3A1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09E8" w14:textId="77777777" w:rsidR="00607DDE" w:rsidRDefault="00607DDE" w:rsidP="00650259">
      <w:pPr>
        <w:spacing w:after="0" w:line="240" w:lineRule="auto"/>
      </w:pPr>
      <w:r>
        <w:separator/>
      </w:r>
    </w:p>
  </w:footnote>
  <w:footnote w:type="continuationSeparator" w:id="0">
    <w:p w14:paraId="121D9612" w14:textId="77777777" w:rsidR="00607DDE" w:rsidRDefault="00607DDE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5F12" w14:textId="0737E542" w:rsidR="00650259" w:rsidRPr="00332662" w:rsidRDefault="00332662" w:rsidP="0090596C">
    <w:pPr>
      <w:pStyle w:val="NoSpacing"/>
      <w:spacing w:after="0"/>
      <w:rPr>
        <w:b/>
        <w:bCs/>
        <w:sz w:val="2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D7D6E3" wp14:editId="450B97B4">
          <wp:simplePos x="0" y="0"/>
          <wp:positionH relativeFrom="margin">
            <wp:posOffset>2342515</wp:posOffset>
          </wp:positionH>
          <wp:positionV relativeFrom="margin">
            <wp:posOffset>-810491</wp:posOffset>
          </wp:positionV>
          <wp:extent cx="1046480" cy="1184275"/>
          <wp:effectExtent l="0" t="0" r="0" b="0"/>
          <wp:wrapSquare wrapText="bothSides"/>
          <wp:docPr id="1677465030" name="Picture 3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514711" name="Picture 3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49" t="11283" r="14620" b="8641"/>
                  <a:stretch/>
                </pic:blipFill>
                <pic:spPr bwMode="auto">
                  <a:xfrm>
                    <a:off x="0" y="0"/>
                    <a:ext cx="1046480" cy="1184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22437449">
    <w:abstractNumId w:val="11"/>
  </w:num>
  <w:num w:numId="2" w16cid:durableId="312101673">
    <w:abstractNumId w:val="7"/>
  </w:num>
  <w:num w:numId="3" w16cid:durableId="286086172">
    <w:abstractNumId w:val="15"/>
  </w:num>
  <w:num w:numId="4" w16cid:durableId="1138953268">
    <w:abstractNumId w:val="12"/>
  </w:num>
  <w:num w:numId="5" w16cid:durableId="1666587853">
    <w:abstractNumId w:val="13"/>
  </w:num>
  <w:num w:numId="6" w16cid:durableId="543373705">
    <w:abstractNumId w:val="19"/>
  </w:num>
  <w:num w:numId="7" w16cid:durableId="759451347">
    <w:abstractNumId w:val="6"/>
  </w:num>
  <w:num w:numId="8" w16cid:durableId="1941642645">
    <w:abstractNumId w:val="10"/>
  </w:num>
  <w:num w:numId="9" w16cid:durableId="827407056">
    <w:abstractNumId w:val="17"/>
  </w:num>
  <w:num w:numId="10" w16cid:durableId="691763780">
    <w:abstractNumId w:val="1"/>
  </w:num>
  <w:num w:numId="11" w16cid:durableId="562716434">
    <w:abstractNumId w:val="5"/>
  </w:num>
  <w:num w:numId="12" w16cid:durableId="864634983">
    <w:abstractNumId w:val="0"/>
  </w:num>
  <w:num w:numId="13" w16cid:durableId="725373557">
    <w:abstractNumId w:val="2"/>
  </w:num>
  <w:num w:numId="14" w16cid:durableId="1771925471">
    <w:abstractNumId w:val="9"/>
  </w:num>
  <w:num w:numId="15" w16cid:durableId="827283251">
    <w:abstractNumId w:val="8"/>
  </w:num>
  <w:num w:numId="16" w16cid:durableId="871499406">
    <w:abstractNumId w:val="16"/>
  </w:num>
  <w:num w:numId="17" w16cid:durableId="1842349515">
    <w:abstractNumId w:val="3"/>
  </w:num>
  <w:num w:numId="18" w16cid:durableId="731807336">
    <w:abstractNumId w:val="21"/>
  </w:num>
  <w:num w:numId="19" w16cid:durableId="706174822">
    <w:abstractNumId w:val="18"/>
  </w:num>
  <w:num w:numId="20" w16cid:durableId="91753887">
    <w:abstractNumId w:val="14"/>
  </w:num>
  <w:num w:numId="21" w16cid:durableId="455948038">
    <w:abstractNumId w:val="20"/>
  </w:num>
  <w:num w:numId="22" w16cid:durableId="53473046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62"/>
    <w:rsid w:val="000456E1"/>
    <w:rsid w:val="00052382"/>
    <w:rsid w:val="0006568A"/>
    <w:rsid w:val="00076F0F"/>
    <w:rsid w:val="00084253"/>
    <w:rsid w:val="000A1701"/>
    <w:rsid w:val="000D1F49"/>
    <w:rsid w:val="001727CA"/>
    <w:rsid w:val="00200937"/>
    <w:rsid w:val="002928D0"/>
    <w:rsid w:val="002C56E6"/>
    <w:rsid w:val="00332662"/>
    <w:rsid w:val="00356159"/>
    <w:rsid w:val="00361E11"/>
    <w:rsid w:val="003B4744"/>
    <w:rsid w:val="003F0847"/>
    <w:rsid w:val="0040090B"/>
    <w:rsid w:val="0046302A"/>
    <w:rsid w:val="00487D2D"/>
    <w:rsid w:val="004D5D62"/>
    <w:rsid w:val="005112D0"/>
    <w:rsid w:val="00577E06"/>
    <w:rsid w:val="00590C78"/>
    <w:rsid w:val="005A3BF7"/>
    <w:rsid w:val="005F2035"/>
    <w:rsid w:val="005F7990"/>
    <w:rsid w:val="00607DDE"/>
    <w:rsid w:val="0063739C"/>
    <w:rsid w:val="00650259"/>
    <w:rsid w:val="00770F25"/>
    <w:rsid w:val="00786372"/>
    <w:rsid w:val="007A35A8"/>
    <w:rsid w:val="007B0A85"/>
    <w:rsid w:val="007C6A52"/>
    <w:rsid w:val="007D0E5B"/>
    <w:rsid w:val="007F7B5D"/>
    <w:rsid w:val="00806AB9"/>
    <w:rsid w:val="0082043E"/>
    <w:rsid w:val="00836129"/>
    <w:rsid w:val="0086616C"/>
    <w:rsid w:val="008E203A"/>
    <w:rsid w:val="0090596C"/>
    <w:rsid w:val="0091229C"/>
    <w:rsid w:val="00940E73"/>
    <w:rsid w:val="0098597D"/>
    <w:rsid w:val="00996522"/>
    <w:rsid w:val="009F619A"/>
    <w:rsid w:val="009F6DDE"/>
    <w:rsid w:val="00A370A8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6163"/>
    <w:rsid w:val="00DB3FAD"/>
    <w:rsid w:val="00E139C4"/>
    <w:rsid w:val="00E61C09"/>
    <w:rsid w:val="00E677FE"/>
    <w:rsid w:val="00EB3B58"/>
    <w:rsid w:val="00EC7359"/>
    <w:rsid w:val="00EE3054"/>
    <w:rsid w:val="00F00606"/>
    <w:rsid w:val="00F01256"/>
    <w:rsid w:val="00F52451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8BB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elinapollard/Library/Containers/com.microsoft.Word/Data/Library/Application%20Support/Microsoft/Office/16.0/DTS/Search/%7b619B7D34-2FEC-6A41-B517-71953DBF0B5B%7dtf11664410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form.dotx</Template>
  <TotalTime>0</TotalTime>
  <Pages>1</Pages>
  <Words>58</Words>
  <Characters>309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2025-07-20T19:58:00Z</dcterms:created>
  <dcterms:modified xsi:type="dcterms:W3CDTF">2025-07-27T15:16:00Z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